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ED7" w:rsidRDefault="000577A5">
      <w:pPr>
        <w:rPr>
          <w:rFonts w:ascii="Twinkl Cursive Unlooped" w:hAnsi="Twinkl Cursive Unlooped"/>
          <w:sz w:val="24"/>
          <w:szCs w:val="24"/>
          <w:u w:val="single"/>
        </w:rPr>
      </w:pPr>
      <w:r>
        <w:rPr>
          <w:rFonts w:ascii="Twinkl Cursive Unlooped" w:hAnsi="Twinkl Cursive Unlooped"/>
          <w:sz w:val="24"/>
          <w:szCs w:val="24"/>
          <w:u w:val="single"/>
        </w:rPr>
        <w:t>Spelling list Y</w:t>
      </w:r>
      <w:r w:rsidRPr="000577A5">
        <w:rPr>
          <w:rFonts w:ascii="Twinkl Cursive Unlooped" w:hAnsi="Twinkl Cursive Unlooped"/>
          <w:sz w:val="24"/>
          <w:szCs w:val="24"/>
          <w:u w:val="single"/>
        </w:rPr>
        <w:t>ear 3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actual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address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although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appear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believe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bicycle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build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busy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caught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circle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complete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consider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decide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different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early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earth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eight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enough</w:t>
      </w:r>
    </w:p>
    <w:p w:rsidR="000577A5" w:rsidRDefault="000577A5">
      <w:pPr>
        <w:rPr>
          <w:rFonts w:ascii="Twinkl Cursive Unlooped" w:hAnsi="Twinkl Cursive Unlooped"/>
          <w:sz w:val="24"/>
          <w:szCs w:val="24"/>
        </w:rPr>
      </w:pP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exercise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famous</w:t>
      </w:r>
    </w:p>
    <w:p w:rsidR="000577A5" w:rsidRP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F</w:t>
      </w:r>
      <w:bookmarkStart w:id="0" w:name="_GoBack"/>
      <w:bookmarkEnd w:id="0"/>
      <w:r w:rsidR="000577A5" w:rsidRPr="000577A5">
        <w:rPr>
          <w:rFonts w:ascii="Twinkl Cursive Unlooped" w:hAnsi="Twinkl Cursive Unlooped"/>
          <w:sz w:val="24"/>
          <w:szCs w:val="24"/>
        </w:rPr>
        <w:t>ebruary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forwards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fruit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group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heard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heart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imagine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important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interest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learn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length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library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natural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naughty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occasion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often</w:t>
      </w:r>
    </w:p>
    <w:p w:rsidR="000577A5" w:rsidRDefault="000577A5">
      <w:pPr>
        <w:rPr>
          <w:rFonts w:ascii="Twinkl Cursive Unlooped" w:hAnsi="Twinkl Cursive Unlooped"/>
          <w:sz w:val="24"/>
          <w:szCs w:val="24"/>
        </w:rPr>
      </w:pP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ordinary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perhaps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popular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position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possible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potatoes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promise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purpose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question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remember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straight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strength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suppose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therefore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though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through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woman</w:t>
      </w:r>
    </w:p>
    <w:p w:rsidR="000577A5" w:rsidRPr="000577A5" w:rsidRDefault="000577A5">
      <w:pPr>
        <w:rPr>
          <w:rFonts w:ascii="Twinkl Cursive Unlooped" w:hAnsi="Twinkl Cursive Unlooped"/>
          <w:sz w:val="24"/>
          <w:szCs w:val="24"/>
        </w:rPr>
      </w:pPr>
      <w:r w:rsidRPr="000577A5">
        <w:rPr>
          <w:rFonts w:ascii="Twinkl Cursive Unlooped" w:hAnsi="Twinkl Cursive Unlooped"/>
          <w:sz w:val="24"/>
          <w:szCs w:val="24"/>
        </w:rPr>
        <w:t>women</w:t>
      </w:r>
    </w:p>
    <w:p w:rsidR="000577A5" w:rsidRDefault="000577A5">
      <w:pPr>
        <w:rPr>
          <w:rFonts w:ascii="Twinkl Cursive Unlooped" w:hAnsi="Twinkl Cursive Unlooped"/>
          <w:sz w:val="24"/>
          <w:szCs w:val="24"/>
          <w:u w:val="single"/>
        </w:rPr>
      </w:pPr>
      <w:r w:rsidRPr="000577A5">
        <w:rPr>
          <w:rFonts w:ascii="Twinkl Cursive Unlooped" w:hAnsi="Twinkl Cursive Unlooped"/>
          <w:sz w:val="24"/>
          <w:szCs w:val="24"/>
          <w:u w:val="single"/>
        </w:rPr>
        <w:lastRenderedPageBreak/>
        <w:t>Spelling list Year 4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accident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accidentally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actually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answer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arrive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breath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breathe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business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calendar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centre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century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certain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continue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describe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difficult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disappear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eighth</w:t>
      </w:r>
    </w:p>
    <w:p w:rsidR="000577A5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experience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lastRenderedPageBreak/>
        <w:t>experiment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extreme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favourite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grammar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guard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guide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height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history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island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knowledge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material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medicine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mention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minute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notice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occasionally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opposite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particular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peculiar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lastRenderedPageBreak/>
        <w:t>possess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possession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pressure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probably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quarter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recent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regular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reign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sentence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separate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special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strange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surprise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thought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 xml:space="preserve">various </w:t>
      </w:r>
    </w:p>
    <w:p w:rsidR="004C272E" w:rsidRDefault="004C272E">
      <w:pPr>
        <w:rPr>
          <w:rFonts w:ascii="Twinkl Cursive Unlooped" w:hAnsi="Twinkl Cursive Unlooped"/>
          <w:sz w:val="24"/>
          <w:szCs w:val="24"/>
        </w:rPr>
      </w:pPr>
      <w:r>
        <w:rPr>
          <w:rFonts w:ascii="Twinkl Cursive Unlooped" w:hAnsi="Twinkl Cursive Unlooped"/>
          <w:sz w:val="24"/>
          <w:szCs w:val="24"/>
        </w:rPr>
        <w:t>weight</w:t>
      </w:r>
    </w:p>
    <w:p w:rsidR="004C272E" w:rsidRPr="000577A5" w:rsidRDefault="004C272E">
      <w:pPr>
        <w:rPr>
          <w:rFonts w:ascii="Twinkl Cursive Unlooped" w:hAnsi="Twinkl Cursive Unlooped"/>
          <w:sz w:val="24"/>
          <w:szCs w:val="24"/>
        </w:rPr>
      </w:pPr>
    </w:p>
    <w:sectPr w:rsidR="004C272E" w:rsidRPr="000577A5" w:rsidSect="000577A5">
      <w:pgSz w:w="16838" w:h="11906" w:orient="landscape"/>
      <w:pgMar w:top="1440" w:right="1440" w:bottom="1440" w:left="144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A5"/>
    <w:rsid w:val="00021ED7"/>
    <w:rsid w:val="000577A5"/>
    <w:rsid w:val="004C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AE88A"/>
  <w15:chartTrackingRefBased/>
  <w15:docId w15:val="{483D93D3-9F20-46E7-8923-1C1E0918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3CFE37B3</Template>
  <TotalTime>15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CDorey</dc:creator>
  <cp:keywords/>
  <dc:description/>
  <cp:lastModifiedBy>CDorey</cp:lastModifiedBy>
  <cp:revision>1</cp:revision>
  <dcterms:created xsi:type="dcterms:W3CDTF">2019-09-26T14:09:00Z</dcterms:created>
  <dcterms:modified xsi:type="dcterms:W3CDTF">2019-09-26T14:24:00Z</dcterms:modified>
</cp:coreProperties>
</file>